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27DB8" w14:textId="77777777" w:rsidR="00DE6B90" w:rsidRDefault="00000000">
      <w:pPr>
        <w:pStyle w:val="BodyText"/>
        <w:ind w:left="160"/>
      </w:pPr>
      <w:r>
        <w:rPr>
          <w:rFonts w:ascii="Times New Roman" w:hAnsi="Times New Roman"/>
          <w:noProof/>
          <w:sz w:val="20"/>
        </w:rPr>
        <w:drawing>
          <wp:inline distT="0" distB="0" distL="0" distR="0" wp14:anchorId="622D29A0" wp14:editId="79A2CDCA">
            <wp:extent cx="2422017" cy="590546"/>
            <wp:effectExtent l="0" t="0" r="3683" b="0"/>
            <wp:docPr id="75654324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22017" cy="5905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4ADDADE5" w14:textId="77777777" w:rsidR="00DE6B90" w:rsidRDefault="00DE6B90">
      <w:pPr>
        <w:pStyle w:val="BodyText"/>
        <w:rPr>
          <w:rFonts w:ascii="Times New Roman" w:hAnsi="Times New Roman"/>
          <w:sz w:val="20"/>
        </w:rPr>
      </w:pPr>
    </w:p>
    <w:p w14:paraId="356510EB" w14:textId="77777777" w:rsidR="00DE6B90" w:rsidRDefault="00DE6B90">
      <w:pPr>
        <w:pStyle w:val="BodyText"/>
        <w:rPr>
          <w:rFonts w:ascii="Times New Roman" w:hAnsi="Times New Roman"/>
          <w:sz w:val="20"/>
        </w:rPr>
      </w:pPr>
    </w:p>
    <w:p w14:paraId="0146E257" w14:textId="77777777" w:rsidR="00DE6B90" w:rsidRDefault="00DE6B90">
      <w:pPr>
        <w:pStyle w:val="BodyText"/>
        <w:rPr>
          <w:rFonts w:ascii="Open Sans" w:hAnsi="Open Sans" w:cs="Open Sans"/>
          <w:sz w:val="20"/>
        </w:rPr>
      </w:pPr>
    </w:p>
    <w:p w14:paraId="1765C45A" w14:textId="77777777" w:rsidR="00DE6B90" w:rsidRDefault="00DE6B90">
      <w:pPr>
        <w:pStyle w:val="BodyText"/>
        <w:rPr>
          <w:rFonts w:ascii="Open Sans" w:hAnsi="Open Sans" w:cs="Open Sans"/>
          <w:sz w:val="26"/>
        </w:rPr>
      </w:pPr>
    </w:p>
    <w:p w14:paraId="362A72A2" w14:textId="77777777" w:rsidR="00DE6B90" w:rsidRDefault="00000000">
      <w:pPr>
        <w:pStyle w:val="Heading1"/>
        <w:spacing w:before="12"/>
      </w:pPr>
      <w:r>
        <w:rPr>
          <w:rFonts w:ascii="Arial" w:hAnsi="Arial" w:cs="Arial"/>
          <w:color w:val="1E4BA0"/>
        </w:rPr>
        <w:t>Email template:</w:t>
      </w:r>
    </w:p>
    <w:p w14:paraId="157C9033" w14:textId="77777777" w:rsidR="00DE6B90" w:rsidRDefault="00000000">
      <w:pPr>
        <w:spacing w:line="593" w:lineRule="exact"/>
        <w:ind w:left="180"/>
      </w:pPr>
      <w:r>
        <w:rPr>
          <w:b/>
          <w:color w:val="1E4BA0"/>
          <w:sz w:val="44"/>
        </w:rPr>
        <w:t>Request for matched donations</w:t>
      </w:r>
    </w:p>
    <w:p w14:paraId="66B4C081" w14:textId="77777777" w:rsidR="00DE6B90" w:rsidRDefault="00DE6B90">
      <w:pPr>
        <w:pStyle w:val="BodyText"/>
        <w:rPr>
          <w:rFonts w:ascii="LubalinGraphStd-Demi" w:hAnsi="LubalinGraphStd-Demi"/>
          <w:b/>
          <w:sz w:val="20"/>
        </w:rPr>
      </w:pPr>
    </w:p>
    <w:p w14:paraId="3F49F5BF" w14:textId="77777777" w:rsidR="00DE6B90" w:rsidRDefault="00000000">
      <w:pPr>
        <w:pStyle w:val="BodyTex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5BDC972" wp14:editId="0CE61F6A">
                <wp:simplePos x="0" y="0"/>
                <wp:positionH relativeFrom="page">
                  <wp:posOffset>412751</wp:posOffset>
                </wp:positionH>
                <wp:positionV relativeFrom="page">
                  <wp:posOffset>2756531</wp:posOffset>
                </wp:positionV>
                <wp:extent cx="6784976" cy="6638928"/>
                <wp:effectExtent l="0" t="0" r="0" b="3172"/>
                <wp:wrapNone/>
                <wp:docPr id="1256403851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4976" cy="6638928"/>
                          <a:chOff x="0" y="0"/>
                          <a:chExt cx="6784976" cy="6638928"/>
                        </a:xfrm>
                      </wpg:grpSpPr>
                      <wps:wsp>
                        <wps:cNvPr id="866363684" name="Rectangle 3"/>
                        <wps:cNvSpPr/>
                        <wps:spPr>
                          <a:xfrm>
                            <a:off x="0" y="0"/>
                            <a:ext cx="6784976" cy="6638928"/>
                          </a:xfrm>
                          <a:prstGeom prst="rect">
                            <a:avLst/>
                          </a:prstGeom>
                          <a:solidFill>
                            <a:srgbClr val="231F20">
                              <a:alpha val="31999"/>
                            </a:srgbClr>
                          </a:solidFill>
                          <a:ln cap="flat">
                            <a:noFill/>
                            <a:prstDash val="solid"/>
                          </a:ln>
                        </wps:spPr>
                        <wps:bodyPr lIns="0" tIns="0" rIns="0" bIns="0"/>
                      </wps:wsp>
                      <pic:pic xmlns:pic="http://schemas.openxmlformats.org/drawingml/2006/picture">
                        <pic:nvPicPr>
                          <pic:cNvPr id="665569900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44449" y="44449"/>
                            <a:ext cx="6645914" cy="6498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F79625" id="Group 2" o:spid="_x0000_s1026" style="position:absolute;margin-left:32.5pt;margin-top:217.05pt;width:534.25pt;height:522.75pt;z-index:-251658240;mso-position-horizontal-relative:page;mso-position-vertical-relative:page" coordsize="67849,66389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">
                <v:rect id="Rectangle 3" o:spid="_x0000_s1027" style="position:absolute;width:67849;height:6638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" fillcolor="#231f20" stroked="f">
                  <v:fill opacity="21074f"/>
                  <v:textbox inset="0,0,0,0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4;top:444;width:66459;height:6498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">
                  <v:imagedata r:id="rId8" o:title=""/>
                </v:shape>
                <w10:wrap anchorx="page" anchory="page"/>
              </v:group>
            </w:pict>
          </mc:Fallback>
        </mc:AlternateContent>
      </w:r>
    </w:p>
    <w:p w14:paraId="136574E9" w14:textId="77777777" w:rsidR="00DE6B90" w:rsidRDefault="00DE6B90">
      <w:pPr>
        <w:pStyle w:val="BodyText"/>
        <w:rPr>
          <w:rFonts w:ascii="LubalinGraphStd-Demi" w:hAnsi="LubalinGraphStd-Demi"/>
          <w:b/>
          <w:sz w:val="20"/>
        </w:rPr>
      </w:pPr>
    </w:p>
    <w:p w14:paraId="3642BDED" w14:textId="77777777" w:rsidR="00DE6B90" w:rsidRDefault="00DE6B90">
      <w:pPr>
        <w:pStyle w:val="BodyText"/>
        <w:rPr>
          <w:rFonts w:ascii="LubalinGraphStd-Demi" w:hAnsi="LubalinGraphStd-Demi"/>
          <w:b/>
          <w:sz w:val="20"/>
        </w:rPr>
      </w:pPr>
    </w:p>
    <w:p w14:paraId="397CF82D" w14:textId="77777777" w:rsidR="00DE6B90" w:rsidRDefault="00DE6B90">
      <w:pPr>
        <w:pStyle w:val="BodyText"/>
        <w:spacing w:before="9"/>
        <w:rPr>
          <w:rFonts w:ascii="LubalinGraphStd-Demi" w:hAnsi="LubalinGraphStd-Demi"/>
          <w:b/>
          <w:sz w:val="16"/>
        </w:rPr>
      </w:pPr>
    </w:p>
    <w:p w14:paraId="0A49B057" w14:textId="77777777" w:rsidR="00DE6B90" w:rsidRDefault="00000000">
      <w:pPr>
        <w:spacing w:before="93"/>
        <w:ind w:left="1217"/>
      </w:pPr>
      <w:r>
        <w:rPr>
          <w:color w:val="231F20"/>
          <w:sz w:val="21"/>
        </w:rPr>
        <w:t>Jeans for Genes fundraiser – will you match me dollar for dollar?</w:t>
      </w:r>
    </w:p>
    <w:p w14:paraId="47FEB2DA" w14:textId="77777777" w:rsidR="00DE6B90" w:rsidRDefault="00DE6B90">
      <w:pPr>
        <w:pStyle w:val="BodyText"/>
        <w:rPr>
          <w:sz w:val="20"/>
        </w:rPr>
      </w:pPr>
    </w:p>
    <w:p w14:paraId="11202659" w14:textId="77777777" w:rsidR="00DE6B90" w:rsidRDefault="00DE6B90">
      <w:pPr>
        <w:pStyle w:val="BodyText"/>
        <w:rPr>
          <w:sz w:val="20"/>
        </w:rPr>
      </w:pPr>
    </w:p>
    <w:p w14:paraId="196BCCF2" w14:textId="77777777" w:rsidR="00DE6B90" w:rsidRDefault="00DE6B90">
      <w:pPr>
        <w:pStyle w:val="BodyText"/>
        <w:spacing w:before="7"/>
        <w:rPr>
          <w:sz w:val="21"/>
        </w:rPr>
      </w:pPr>
    </w:p>
    <w:p w14:paraId="57A2249F" w14:textId="77777777" w:rsidR="00DE6B90" w:rsidRDefault="00000000">
      <w:pPr>
        <w:pStyle w:val="BodyText"/>
        <w:spacing w:before="1"/>
        <w:ind w:left="593"/>
      </w:pPr>
      <w:r>
        <w:rPr>
          <w:color w:val="231F20"/>
        </w:rPr>
        <w:t xml:space="preserve">Dear </w:t>
      </w:r>
      <w:r>
        <w:rPr>
          <w:color w:val="00AEEF"/>
        </w:rPr>
        <w:t>[employer]</w:t>
      </w:r>
      <w:r>
        <w:rPr>
          <w:color w:val="231F20"/>
        </w:rPr>
        <w:t>,</w:t>
      </w:r>
    </w:p>
    <w:p w14:paraId="0263D742" w14:textId="154FD866" w:rsidR="00DE6B90" w:rsidRDefault="00000000">
      <w:pPr>
        <w:pStyle w:val="BodyText"/>
        <w:spacing w:before="182" w:line="247" w:lineRule="auto"/>
        <w:ind w:left="593"/>
      </w:pPr>
      <w:r>
        <w:rPr>
          <w:color w:val="231F20"/>
        </w:rPr>
        <w:t xml:space="preserve">I am excited to let you know that I’ll be taking part in Jeans for Genes Day on </w:t>
      </w:r>
      <w:r w:rsidRPr="00617A4C">
        <w:rPr>
          <w:color w:val="00B0F0"/>
        </w:rPr>
        <w:t>[</w:t>
      </w:r>
      <w:r w:rsidR="00617A4C" w:rsidRPr="00617A4C">
        <w:rPr>
          <w:rFonts w:ascii="Helvetica Neue" w:eastAsia="Calibri" w:hAnsi="Helvetica Neue" w:cs="Helvetica Neue"/>
          <w:color w:val="00B0F0"/>
          <w:sz w:val="26"/>
          <w:szCs w:val="26"/>
          <w:lang w:val="en-GB" w:bidi="ar-SA"/>
        </w:rPr>
        <w:t>Thursday August 7th/other date</w:t>
      </w:r>
      <w:r>
        <w:rPr>
          <w:color w:val="00AEEF"/>
        </w:rPr>
        <w:t>]</w:t>
      </w:r>
      <w:r>
        <w:rPr>
          <w:color w:val="231F20"/>
        </w:rPr>
        <w:t>.</w:t>
      </w:r>
    </w:p>
    <w:p w14:paraId="4B45BD3E" w14:textId="77777777" w:rsidR="00DE6B90" w:rsidRDefault="00000000">
      <w:pPr>
        <w:spacing w:before="172"/>
        <w:ind w:left="593"/>
      </w:pPr>
      <w:r>
        <w:rPr>
          <w:b/>
          <w:color w:val="231F20"/>
          <w:sz w:val="24"/>
        </w:rPr>
        <w:t>Did you know that 1 in 20 children face a birth defect or genetic disease?</w:t>
      </w:r>
    </w:p>
    <w:p w14:paraId="4D79CB31" w14:textId="77777777" w:rsidR="00DE6B90" w:rsidRDefault="00000000">
      <w:pPr>
        <w:pStyle w:val="BodyText"/>
        <w:spacing w:before="182" w:line="247" w:lineRule="auto"/>
        <w:ind w:left="593" w:right="479"/>
      </w:pPr>
      <w:r>
        <w:rPr>
          <w:color w:val="231F20"/>
        </w:rPr>
        <w:t>When you think about that statistic—more than one child in every classroom—you know that you’ll be supporting a charity that impacts families across Australia.</w:t>
      </w:r>
    </w:p>
    <w:p w14:paraId="5474F536" w14:textId="77777777" w:rsidR="00DE6B90" w:rsidRDefault="00000000">
      <w:pPr>
        <w:pStyle w:val="BodyText"/>
        <w:spacing w:before="172" w:line="247" w:lineRule="auto"/>
        <w:ind w:left="593" w:right="946"/>
      </w:pPr>
      <w:r>
        <w:rPr>
          <w:color w:val="231F20"/>
        </w:rPr>
        <w:t xml:space="preserve">Would </w:t>
      </w:r>
      <w:r>
        <w:rPr>
          <w:color w:val="00AEEF"/>
        </w:rPr>
        <w:t xml:space="preserve">[company name] </w:t>
      </w:r>
      <w:r>
        <w:rPr>
          <w:color w:val="231F20"/>
        </w:rPr>
        <w:t>consider supporting me in the form of dollar-for-dollar matching of the funds I raise?</w:t>
      </w:r>
    </w:p>
    <w:p w14:paraId="25EFED5D" w14:textId="77777777" w:rsidR="00DE6B90" w:rsidRDefault="00000000">
      <w:pPr>
        <w:pStyle w:val="BodyText"/>
        <w:spacing w:before="172" w:line="247" w:lineRule="auto"/>
        <w:ind w:left="593" w:right="145"/>
      </w:pPr>
      <w:r>
        <w:rPr>
          <w:color w:val="231F20"/>
        </w:rPr>
        <w:t>All the money from Jeans for Genes goes towards ground-breaking medical research done in the labs at Children’s Medical Research Institute in Sydney. They are finding cures for blindness, cancer, metabolic disorders, and so much more.</w:t>
      </w:r>
    </w:p>
    <w:p w14:paraId="0071CCF9" w14:textId="77777777" w:rsidR="00DE6B90" w:rsidRDefault="00000000">
      <w:pPr>
        <w:pStyle w:val="BodyText"/>
        <w:spacing w:before="174" w:line="247" w:lineRule="auto"/>
        <w:ind w:left="593" w:right="91"/>
      </w:pPr>
      <w:r>
        <w:rPr>
          <w:color w:val="231F20"/>
        </w:rPr>
        <w:t>When you support Jeans for Genes Day as a business, you are investing in the future health of generations of Australian children.</w:t>
      </w:r>
    </w:p>
    <w:p w14:paraId="28D12B2C" w14:textId="77777777" w:rsidR="00DE6B90" w:rsidRDefault="00000000">
      <w:pPr>
        <w:pStyle w:val="BodyText"/>
        <w:spacing w:before="172" w:line="247" w:lineRule="auto"/>
        <w:ind w:left="593" w:right="132"/>
      </w:pPr>
      <w:r>
        <w:rPr>
          <w:color w:val="231F20"/>
        </w:rPr>
        <w:t>If you’d like to find out more about how our support will help, please visit their website JeansForGenes.org.au</w:t>
      </w:r>
    </w:p>
    <w:p w14:paraId="7B721218" w14:textId="77777777" w:rsidR="00DE6B90" w:rsidRDefault="00000000">
      <w:pPr>
        <w:pStyle w:val="BodyText"/>
        <w:spacing w:before="172" w:line="396" w:lineRule="auto"/>
        <w:ind w:left="593" w:right="7389"/>
      </w:pPr>
      <w:r>
        <w:rPr>
          <w:noProof/>
        </w:rPr>
        <w:drawing>
          <wp:anchor distT="0" distB="0" distL="114300" distR="114300" simplePos="0" relativeHeight="251658241" behindDoc="1" locked="0" layoutInCell="1" allowOverlap="1" wp14:anchorId="734FE8DE" wp14:editId="5BA571CD">
            <wp:simplePos x="0" y="0"/>
            <wp:positionH relativeFrom="margin">
              <wp:posOffset>-366125</wp:posOffset>
            </wp:positionH>
            <wp:positionV relativeFrom="margin">
              <wp:posOffset>9229725</wp:posOffset>
            </wp:positionV>
            <wp:extent cx="7550301" cy="968404"/>
            <wp:effectExtent l="0" t="0" r="6199" b="0"/>
            <wp:wrapNone/>
            <wp:docPr id="68568730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0301" cy="96840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color w:val="231F20"/>
        </w:rPr>
        <w:t xml:space="preserve">Sincerely, </w:t>
      </w:r>
      <w:r>
        <w:rPr>
          <w:color w:val="00AEEF"/>
        </w:rPr>
        <w:t>[Name]</w:t>
      </w:r>
      <w:r>
        <w:t xml:space="preserve"> </w:t>
      </w:r>
    </w:p>
    <w:sectPr w:rsidR="00DE6B90">
      <w:pgSz w:w="11910" w:h="16840"/>
      <w:pgMar w:top="780" w:right="1580" w:bottom="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821E0" w14:textId="77777777" w:rsidR="00023CC6" w:rsidRDefault="00023CC6">
      <w:r>
        <w:separator/>
      </w:r>
    </w:p>
  </w:endnote>
  <w:endnote w:type="continuationSeparator" w:id="0">
    <w:p w14:paraId="45068085" w14:textId="77777777" w:rsidR="00023CC6" w:rsidRDefault="00023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balinGraphStd-Demi">
    <w:altName w:val="Cambria"/>
    <w:panose1 w:val="02060703020205020404"/>
    <w:charset w:val="00"/>
    <w:family w:val="roman"/>
    <w:notTrueType/>
    <w:pitch w:val="variable"/>
    <w:sig w:usb0="800000AF" w:usb1="4000204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14F57" w14:textId="77777777" w:rsidR="00023CC6" w:rsidRDefault="00023CC6">
      <w:r>
        <w:rPr>
          <w:color w:val="000000"/>
        </w:rPr>
        <w:separator/>
      </w:r>
    </w:p>
  </w:footnote>
  <w:footnote w:type="continuationSeparator" w:id="0">
    <w:p w14:paraId="4F2175A4" w14:textId="77777777" w:rsidR="00023CC6" w:rsidRDefault="00023C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E6B90"/>
    <w:rsid w:val="00023CC6"/>
    <w:rsid w:val="00617A4C"/>
    <w:rsid w:val="00727E03"/>
    <w:rsid w:val="00CB4D73"/>
    <w:rsid w:val="00DE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7333A0"/>
  <w15:docId w15:val="{C7DF34B1-BBC7-8A40-AC9A-1EEF071AD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Arial" w:eastAsia="Arial" w:hAnsi="Arial"/>
      <w:lang w:bidi="en-US"/>
    </w:rPr>
  </w:style>
  <w:style w:type="paragraph" w:styleId="Heading1">
    <w:name w:val="heading 1"/>
    <w:basedOn w:val="Normal"/>
    <w:uiPriority w:val="9"/>
    <w:qFormat/>
    <w:pPr>
      <w:spacing w:line="593" w:lineRule="exact"/>
      <w:ind w:left="180"/>
      <w:outlineLvl w:val="0"/>
    </w:pPr>
    <w:rPr>
      <w:rFonts w:ascii="LubalinGraphStd-Demi" w:eastAsia="LubalinGraphStd-Demi" w:hAnsi="LubalinGraphStd-Demi" w:cs="LubalinGraphStd-Demi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4"/>
      <w:szCs w:val="24"/>
    </w:rPr>
  </w:style>
  <w:style w:type="paragraph" w:styleId="ListParagraph">
    <w:name w:val="List Paragraph"/>
    <w:basedOn w:val="Normal"/>
  </w:style>
  <w:style w:type="paragraph" w:customStyle="1" w:styleId="TableParagraph">
    <w:name w:val="Table Paragraph"/>
    <w:basedOn w:val="Normal"/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rPr>
      <w:sz w:val="20"/>
      <w:szCs w:val="20"/>
    </w:rPr>
  </w:style>
  <w:style w:type="character" w:customStyle="1" w:styleId="CommentTextChar">
    <w:name w:val="Comment Text Char"/>
    <w:basedOn w:val="DefaultParagraphFont"/>
    <w:rPr>
      <w:rFonts w:ascii="Arial" w:eastAsia="Arial" w:hAnsi="Arial" w:cs="Arial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rFonts w:ascii="Arial" w:eastAsia="Arial" w:hAnsi="Arial" w:cs="Arial"/>
      <w:b/>
      <w:bCs/>
      <w:sz w:val="20"/>
      <w:szCs w:val="20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Elliott</dc:creator>
  <cp:lastModifiedBy>Graham Jagger</cp:lastModifiedBy>
  <cp:revision>2</cp:revision>
  <dcterms:created xsi:type="dcterms:W3CDTF">2025-03-31T03:13:00Z</dcterms:created>
  <dcterms:modified xsi:type="dcterms:W3CDTF">2025-03-31T03:13:00Z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2020-03-04T00:00:00Z</vt:filetime>
  </property>
</Properties>
</file>